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6B815C" w14:textId="77777777" w:rsidR="00D73B35" w:rsidRDefault="00D73B35" w:rsidP="00D73B35">
      <w:pPr>
        <w:spacing w:before="102"/>
        <w:ind w:left="109"/>
        <w:rPr>
          <w:rFonts w:ascii="Calibri Light"/>
          <w:sz w:val="32"/>
        </w:rPr>
      </w:pPr>
      <w:r>
        <w:rPr>
          <w:rFonts w:ascii="Calibri Light"/>
          <w:color w:val="2F5496"/>
          <w:sz w:val="32"/>
        </w:rPr>
        <w:t>Examples</w:t>
      </w:r>
      <w:r>
        <w:rPr>
          <w:rFonts w:ascii="Calibri Light"/>
          <w:color w:val="2F5496"/>
          <w:spacing w:val="-3"/>
          <w:sz w:val="32"/>
        </w:rPr>
        <w:t xml:space="preserve"> </w:t>
      </w:r>
      <w:r>
        <w:rPr>
          <w:rFonts w:ascii="Calibri Light"/>
          <w:color w:val="2F5496"/>
          <w:sz w:val="32"/>
        </w:rPr>
        <w:t>from</w:t>
      </w:r>
      <w:r>
        <w:rPr>
          <w:rFonts w:ascii="Calibri Light"/>
          <w:color w:val="2F5496"/>
          <w:spacing w:val="-3"/>
          <w:sz w:val="32"/>
        </w:rPr>
        <w:t xml:space="preserve"> </w:t>
      </w:r>
      <w:r>
        <w:rPr>
          <w:rFonts w:ascii="Calibri Light"/>
          <w:color w:val="2F5496"/>
          <w:sz w:val="32"/>
        </w:rPr>
        <w:t>Textbooks</w:t>
      </w:r>
    </w:p>
    <w:p w14:paraId="2E4E8C53" w14:textId="77777777" w:rsidR="00D73B35" w:rsidRDefault="00D73B35" w:rsidP="00D73B35">
      <w:pPr>
        <w:spacing w:before="275"/>
        <w:ind w:left="109" w:right="124"/>
        <w:rPr>
          <w:b/>
          <w:sz w:val="24"/>
        </w:rPr>
      </w:pPr>
      <w:r>
        <w:rPr>
          <w:b/>
          <w:sz w:val="24"/>
        </w:rPr>
        <w:t>The following examples have been taken from textbooks. Examine each example and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attached statements. Pick the statement that you think BEST describes the example. Then,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brainstorm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ways 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material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could be made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inclusive.</w:t>
      </w:r>
    </w:p>
    <w:p w14:paraId="166A2731" w14:textId="77777777" w:rsidR="00D73B35" w:rsidRDefault="00D73B35" w:rsidP="00D73B35">
      <w:pPr>
        <w:pStyle w:val="BodyText"/>
        <w:spacing w:before="5"/>
        <w:rPr>
          <w:b/>
          <w:sz w:val="27"/>
        </w:rPr>
      </w:pPr>
    </w:p>
    <w:p w14:paraId="016E50E1" w14:textId="77777777" w:rsidR="00D73B35" w:rsidRDefault="00D73B35" w:rsidP="00D73B35">
      <w:pPr>
        <w:pStyle w:val="Heading1"/>
        <w:spacing w:before="0"/>
      </w:pPr>
      <w:r>
        <w:rPr>
          <w:color w:val="2F5496"/>
        </w:rPr>
        <w:t>Example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#1</w:t>
      </w:r>
    </w:p>
    <w:p w14:paraId="0021858F" w14:textId="77777777" w:rsidR="00D73B35" w:rsidRDefault="00D73B35" w:rsidP="00D73B35">
      <w:pPr>
        <w:pStyle w:val="BodyText"/>
        <w:spacing w:before="277"/>
        <w:ind w:left="109"/>
      </w:pP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marriage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sociology</w:t>
      </w:r>
      <w:r>
        <w:rPr>
          <w:spacing w:val="-1"/>
        </w:rPr>
        <w:t xml:space="preserve"> </w:t>
      </w:r>
      <w:r>
        <w:t>textbook,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 images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included:</w:t>
      </w:r>
    </w:p>
    <w:p w14:paraId="210D6CCF" w14:textId="77777777" w:rsidR="00D73B35" w:rsidRDefault="00D73B35" w:rsidP="00D73B35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290661C6" wp14:editId="74E1BD4C">
            <wp:simplePos x="0" y="0"/>
            <wp:positionH relativeFrom="page">
              <wp:posOffset>1096527</wp:posOffset>
            </wp:positionH>
            <wp:positionV relativeFrom="paragraph">
              <wp:posOffset>188751</wp:posOffset>
            </wp:positionV>
            <wp:extent cx="5677203" cy="2716339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203" cy="2716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140679" w14:textId="77777777" w:rsidR="00D73B35" w:rsidRDefault="00D73B35" w:rsidP="00D73B35">
      <w:pPr>
        <w:pStyle w:val="Heading2"/>
        <w:spacing w:before="223"/>
      </w:pPr>
      <w:r>
        <w:t>Pick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 think</w:t>
      </w:r>
      <w:r>
        <w:rPr>
          <w:spacing w:val="-1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describes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images:</w:t>
      </w:r>
    </w:p>
    <w:p w14:paraId="6A48FFAF" w14:textId="77777777" w:rsidR="00D73B35" w:rsidRDefault="00D73B35" w:rsidP="00D73B35">
      <w:pPr>
        <w:pStyle w:val="BodyText"/>
        <w:spacing w:before="5"/>
        <w:rPr>
          <w:b/>
        </w:rPr>
      </w:pPr>
    </w:p>
    <w:p w14:paraId="0D85D177" w14:textId="77777777" w:rsidR="00D73B35" w:rsidRDefault="00D73B35" w:rsidP="00D73B35">
      <w:pPr>
        <w:pStyle w:val="BodyText"/>
        <w:ind w:left="1549" w:right="124" w:hanging="360"/>
        <w:rPr>
          <w:rFonts w:ascii="Calibri"/>
        </w:rPr>
      </w:pPr>
      <w:r>
        <w:t>1</w:t>
      </w:r>
      <w:r>
        <w:rPr>
          <w:spacing w:val="9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images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include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wide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variety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perspectives,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worldviews,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2"/>
        </w:rPr>
        <w:t xml:space="preserve"> </w:t>
      </w:r>
      <w:r>
        <w:rPr>
          <w:rFonts w:ascii="Calibri"/>
          <w:w w:val="105"/>
        </w:rPr>
        <w:t>experiences.</w:t>
      </w:r>
    </w:p>
    <w:p w14:paraId="61C1837E" w14:textId="77777777" w:rsidR="00D73B35" w:rsidRDefault="00D73B35" w:rsidP="00D73B35">
      <w:pPr>
        <w:pStyle w:val="BodyText"/>
        <w:spacing w:line="293" w:lineRule="exact"/>
        <w:ind w:left="1189"/>
        <w:rPr>
          <w:rFonts w:ascii="Calibri"/>
        </w:rPr>
      </w:pPr>
      <w:r>
        <w:t>1</w:t>
      </w:r>
      <w:r>
        <w:rPr>
          <w:spacing w:val="68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images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exclude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variety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perspectives,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worldviews,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experiences.</w:t>
      </w:r>
    </w:p>
    <w:p w14:paraId="57DE5AA1" w14:textId="77777777" w:rsidR="00D73B35" w:rsidRDefault="00D73B35" w:rsidP="00D73B35">
      <w:pPr>
        <w:pStyle w:val="BodyText"/>
        <w:spacing w:before="4"/>
        <w:rPr>
          <w:rFonts w:ascii="Calibri"/>
          <w:sz w:val="22"/>
        </w:rPr>
      </w:pPr>
    </w:p>
    <w:p w14:paraId="0847B4DF" w14:textId="77777777" w:rsidR="00D73B35" w:rsidRDefault="00D73B35" w:rsidP="00D73B35">
      <w:pPr>
        <w:spacing w:before="1"/>
        <w:ind w:left="109"/>
        <w:rPr>
          <w:b/>
          <w:sz w:val="24"/>
        </w:rPr>
      </w:pPr>
      <w:r>
        <w:rPr>
          <w:b/>
          <w:sz w:val="24"/>
        </w:rPr>
        <w:t>Brainstorm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ways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this material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could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inclusive.</w:t>
      </w:r>
    </w:p>
    <w:p w14:paraId="41F29572" w14:textId="77777777" w:rsidR="00D73B35" w:rsidRDefault="00D73B35" w:rsidP="00D73B35">
      <w:pPr>
        <w:rPr>
          <w:sz w:val="24"/>
        </w:rPr>
        <w:sectPr w:rsidR="00D73B35" w:rsidSect="00D73B3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320" w:right="1400" w:bottom="1160" w:left="1340" w:header="748" w:footer="979" w:gutter="0"/>
          <w:pgNumType w:start="1"/>
          <w:cols w:space="720"/>
        </w:sectPr>
      </w:pPr>
    </w:p>
    <w:p w14:paraId="125C065E" w14:textId="7B8D4C0D" w:rsidR="00D73B35" w:rsidRDefault="00D73B35" w:rsidP="00D73B35">
      <w:pPr>
        <w:pStyle w:val="BodyText"/>
        <w:spacing w:before="3"/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2B38FF" wp14:editId="44C603D1">
                <wp:simplePos x="0" y="0"/>
                <wp:positionH relativeFrom="page">
                  <wp:posOffset>842010</wp:posOffset>
                </wp:positionH>
                <wp:positionV relativeFrom="page">
                  <wp:posOffset>4581525</wp:posOffset>
                </wp:positionV>
                <wp:extent cx="6626860" cy="1991360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6860" cy="1991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7580F" id="Rectangle 4" o:spid="_x0000_s1026" style="position:absolute;margin-left:66.3pt;margin-top:360.75pt;width:521.8pt;height:156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" filled="f" strokeweight=".5pt">
                <w10:wrap anchorx="page" anchory="page"/>
              </v:rect>
            </w:pict>
          </mc:Fallback>
        </mc:AlternateContent>
      </w:r>
    </w:p>
    <w:p w14:paraId="6F6CF05B" w14:textId="77777777" w:rsidR="00D73B35" w:rsidRDefault="00D73B35" w:rsidP="00D73B35">
      <w:pPr>
        <w:pStyle w:val="Heading1"/>
        <w:spacing w:before="100"/>
      </w:pPr>
      <w:r>
        <w:rPr>
          <w:color w:val="2F5496"/>
        </w:rPr>
        <w:t>Example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#2</w:t>
      </w:r>
    </w:p>
    <w:p w14:paraId="414DB357" w14:textId="77777777" w:rsidR="00D73B35" w:rsidRDefault="00D73B35" w:rsidP="00D73B35">
      <w:pPr>
        <w:pStyle w:val="BodyText"/>
        <w:spacing w:before="277" w:line="242" w:lineRule="auto"/>
        <w:ind w:left="109" w:right="829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passage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beginning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introductory</w:t>
      </w:r>
      <w:r>
        <w:rPr>
          <w:spacing w:val="-1"/>
        </w:rPr>
        <w:t xml:space="preserve"> </w:t>
      </w:r>
      <w:r>
        <w:t>textbook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math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science:</w:t>
      </w:r>
    </w:p>
    <w:p w14:paraId="5CE5FA2E" w14:textId="77777777" w:rsidR="00D73B35" w:rsidRDefault="00D73B35" w:rsidP="00D73B35">
      <w:pPr>
        <w:pStyle w:val="BodyText"/>
        <w:spacing w:before="8"/>
        <w:rPr>
          <w:sz w:val="23"/>
        </w:rPr>
      </w:pPr>
    </w:p>
    <w:p w14:paraId="7DBB8DED" w14:textId="77777777" w:rsidR="00D73B35" w:rsidRDefault="00D73B35" w:rsidP="00D73B35">
      <w:pPr>
        <w:pStyle w:val="BodyText"/>
        <w:spacing w:before="1"/>
        <w:ind w:left="109" w:right="100"/>
      </w:pPr>
      <w:r>
        <w:t>“There are many well-known scientists who have contributed to advancements in their field.</w:t>
      </w:r>
      <w:r>
        <w:rPr>
          <w:spacing w:val="1"/>
        </w:rPr>
        <w:t xml:space="preserve"> </w:t>
      </w:r>
      <w:r>
        <w:t>From as far back as Archimedes in Ancient Greece, through to Charles Darwin, Thomas Edison,</w:t>
      </w:r>
      <w:r>
        <w:rPr>
          <w:spacing w:val="-58"/>
        </w:rPr>
        <w:t xml:space="preserve"> </w:t>
      </w:r>
      <w:r>
        <w:t>Albert Einstein, and Stephen Hawking, man has been searching for answers about the nature of</w:t>
      </w:r>
      <w:r>
        <w:rPr>
          <w:spacing w:val="1"/>
        </w:rPr>
        <w:t xml:space="preserve"> </w:t>
      </w:r>
      <w:r>
        <w:t>the universe. In this book we will examine the contributions of these individuals to shaping the</w:t>
      </w:r>
      <w:r>
        <w:rPr>
          <w:spacing w:val="1"/>
        </w:rPr>
        <w:t xml:space="preserve"> </w:t>
      </w:r>
      <w:r>
        <w:t>fields</w:t>
      </w:r>
      <w:r>
        <w:rPr>
          <w:spacing w:val="-1"/>
        </w:rPr>
        <w:t xml:space="preserve"> </w:t>
      </w:r>
      <w:r>
        <w:t>of math and science.”</w:t>
      </w:r>
    </w:p>
    <w:p w14:paraId="1F40A76C" w14:textId="77777777" w:rsidR="00D73B35" w:rsidRDefault="00D73B35" w:rsidP="00D73B35">
      <w:pPr>
        <w:pStyle w:val="BodyText"/>
      </w:pPr>
    </w:p>
    <w:p w14:paraId="0E63AA7C" w14:textId="77777777" w:rsidR="00D73B35" w:rsidRDefault="00D73B35" w:rsidP="00D73B35">
      <w:pPr>
        <w:pStyle w:val="Heading2"/>
        <w:spacing w:before="0"/>
      </w:pPr>
      <w:r>
        <w:t>Pick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that you</w:t>
      </w:r>
      <w:r>
        <w:rPr>
          <w:spacing w:val="-1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BEST describes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passage:</w:t>
      </w:r>
    </w:p>
    <w:p w14:paraId="20901F21" w14:textId="77777777" w:rsidR="00D73B35" w:rsidRDefault="00D73B35" w:rsidP="00D73B35">
      <w:pPr>
        <w:pStyle w:val="BodyText"/>
        <w:spacing w:before="5"/>
        <w:rPr>
          <w:b/>
        </w:rPr>
      </w:pPr>
    </w:p>
    <w:p w14:paraId="540704C9" w14:textId="77777777" w:rsidR="00D73B35" w:rsidRDefault="00D73B35" w:rsidP="00D73B35">
      <w:pPr>
        <w:pStyle w:val="BodyText"/>
        <w:ind w:left="1189"/>
        <w:rPr>
          <w:rFonts w:ascii="Calibri"/>
        </w:rPr>
      </w:pPr>
      <w:r>
        <w:t>1</w:t>
      </w:r>
      <w:r>
        <w:rPr>
          <w:spacing w:val="67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passage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includes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wide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variety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perspectives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worldviews.</w:t>
      </w:r>
    </w:p>
    <w:p w14:paraId="2C4F7E05" w14:textId="77777777" w:rsidR="00D73B35" w:rsidRDefault="00D73B35" w:rsidP="00D73B35">
      <w:pPr>
        <w:pStyle w:val="BodyText"/>
        <w:ind w:left="1189"/>
        <w:rPr>
          <w:rFonts w:ascii="Calibri"/>
        </w:rPr>
      </w:pPr>
      <w:r>
        <w:t>1</w:t>
      </w:r>
      <w:r>
        <w:rPr>
          <w:spacing w:val="69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passage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excludes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variety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perspectives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worldviews.</w:t>
      </w:r>
    </w:p>
    <w:p w14:paraId="00A247FB" w14:textId="77777777" w:rsidR="00D73B35" w:rsidRDefault="00D73B35" w:rsidP="00D73B35">
      <w:pPr>
        <w:pStyle w:val="BodyText"/>
        <w:rPr>
          <w:rFonts w:ascii="Calibri"/>
          <w:sz w:val="28"/>
        </w:rPr>
      </w:pPr>
    </w:p>
    <w:p w14:paraId="6CB02A91" w14:textId="77777777" w:rsidR="00D73B35" w:rsidRDefault="00D73B35" w:rsidP="00D73B35">
      <w:pPr>
        <w:pStyle w:val="Heading2"/>
        <w:spacing w:before="205"/>
      </w:pPr>
      <w:r>
        <w:t>Brainstorm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ways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this material</w:t>
      </w:r>
      <w:r>
        <w:rPr>
          <w:spacing w:val="-2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inclusive.</w:t>
      </w:r>
    </w:p>
    <w:p w14:paraId="3D5DFA55" w14:textId="77777777" w:rsidR="00D73B35" w:rsidRDefault="00D73B35" w:rsidP="00D73B35">
      <w:pPr>
        <w:sectPr w:rsidR="00D73B35">
          <w:pgSz w:w="12240" w:h="15840"/>
          <w:pgMar w:top="1320" w:right="1400" w:bottom="1160" w:left="1340" w:header="748" w:footer="979" w:gutter="0"/>
          <w:cols w:space="720"/>
        </w:sectPr>
      </w:pPr>
    </w:p>
    <w:p w14:paraId="5959656B" w14:textId="10251BC8" w:rsidR="00D73B35" w:rsidRDefault="00D73B35" w:rsidP="00D73B35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367C8E" wp14:editId="0F321A3C">
                <wp:simplePos x="0" y="0"/>
                <wp:positionH relativeFrom="page">
                  <wp:posOffset>842010</wp:posOffset>
                </wp:positionH>
                <wp:positionV relativeFrom="page">
                  <wp:posOffset>3862705</wp:posOffset>
                </wp:positionV>
                <wp:extent cx="6626860" cy="199136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6860" cy="1991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028D9" id="Rectangle 3" o:spid="_x0000_s1026" style="position:absolute;margin-left:66.3pt;margin-top:304.15pt;width:521.8pt;height:156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" filled="f" strokeweight=".5pt">
                <w10:wrap anchorx="page" anchory="page"/>
              </v:rect>
            </w:pict>
          </mc:Fallback>
        </mc:AlternateContent>
      </w:r>
    </w:p>
    <w:p w14:paraId="5594B234" w14:textId="77777777" w:rsidR="00D73B35" w:rsidRDefault="00D73B35" w:rsidP="00D73B35">
      <w:pPr>
        <w:pStyle w:val="BodyText"/>
        <w:spacing w:before="10"/>
        <w:rPr>
          <w:b/>
          <w:sz w:val="20"/>
        </w:rPr>
      </w:pPr>
    </w:p>
    <w:p w14:paraId="44856A27" w14:textId="77777777" w:rsidR="00D73B35" w:rsidRDefault="00D73B35" w:rsidP="00D73B35">
      <w:pPr>
        <w:pStyle w:val="BodyText"/>
        <w:spacing w:before="90"/>
        <w:ind w:left="109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passage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textbook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teachers-in-training:</w:t>
      </w:r>
    </w:p>
    <w:p w14:paraId="4D463E46" w14:textId="77777777" w:rsidR="00D73B35" w:rsidRDefault="00D73B35" w:rsidP="00D73B35">
      <w:pPr>
        <w:pStyle w:val="BodyText"/>
      </w:pPr>
    </w:p>
    <w:p w14:paraId="1ACFD0AF" w14:textId="77777777" w:rsidR="00D73B35" w:rsidRDefault="00D73B35" w:rsidP="00D73B35">
      <w:pPr>
        <w:pStyle w:val="BodyText"/>
        <w:spacing w:before="1" w:line="242" w:lineRule="auto"/>
        <w:ind w:left="109" w:right="160"/>
      </w:pPr>
      <w:r>
        <w:t>“An essential part of classroom management is the teacher’s positioning in the room. While</w:t>
      </w:r>
      <w:r>
        <w:rPr>
          <w:spacing w:val="1"/>
        </w:rPr>
        <w:t xml:space="preserve"> </w:t>
      </w:r>
      <w:r>
        <w:t>learners are working, try not to stay in one place. Instead, walk around the room and bend down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speak to students.”</w:t>
      </w:r>
    </w:p>
    <w:p w14:paraId="31858777" w14:textId="77777777" w:rsidR="00D73B35" w:rsidRDefault="00D73B35" w:rsidP="00D73B35">
      <w:pPr>
        <w:pStyle w:val="BodyText"/>
        <w:spacing w:before="7"/>
        <w:rPr>
          <w:sz w:val="23"/>
        </w:rPr>
      </w:pPr>
    </w:p>
    <w:p w14:paraId="6AAABB6A" w14:textId="77777777" w:rsidR="00D73B35" w:rsidRDefault="00D73B35" w:rsidP="00D73B35">
      <w:pPr>
        <w:pStyle w:val="Heading2"/>
      </w:pPr>
      <w:r>
        <w:t>Pick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that you</w:t>
      </w:r>
      <w:r>
        <w:rPr>
          <w:spacing w:val="-1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BEST describes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passage:</w:t>
      </w:r>
    </w:p>
    <w:p w14:paraId="32E4D3E2" w14:textId="77777777" w:rsidR="00D73B35" w:rsidRDefault="00D73B35" w:rsidP="00D73B35">
      <w:pPr>
        <w:pStyle w:val="BodyText"/>
        <w:spacing w:before="5"/>
        <w:rPr>
          <w:b/>
        </w:rPr>
      </w:pPr>
    </w:p>
    <w:p w14:paraId="0FA1610B" w14:textId="77777777" w:rsidR="00D73B35" w:rsidRDefault="00D73B35" w:rsidP="00D73B35">
      <w:pPr>
        <w:pStyle w:val="BodyText"/>
        <w:ind w:left="1189"/>
        <w:rPr>
          <w:rFonts w:ascii="Calibri"/>
        </w:rPr>
      </w:pPr>
      <w:r>
        <w:t>1</w:t>
      </w:r>
      <w:r>
        <w:rPr>
          <w:spacing w:val="73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passage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inclusive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various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abilities.</w:t>
      </w:r>
    </w:p>
    <w:p w14:paraId="3D14919A" w14:textId="77777777" w:rsidR="00D73B35" w:rsidRDefault="00D73B35" w:rsidP="00D73B35">
      <w:pPr>
        <w:pStyle w:val="BodyText"/>
        <w:ind w:left="1189"/>
        <w:rPr>
          <w:rFonts w:ascii="Calibri"/>
        </w:rPr>
      </w:pPr>
      <w:r>
        <w:t>1</w:t>
      </w:r>
      <w:r>
        <w:rPr>
          <w:spacing w:val="70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passage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inclusive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various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abilities.</w:t>
      </w:r>
    </w:p>
    <w:p w14:paraId="59229A09" w14:textId="77777777" w:rsidR="00D73B35" w:rsidRDefault="00D73B35" w:rsidP="00D73B35">
      <w:pPr>
        <w:pStyle w:val="BodyText"/>
        <w:spacing w:before="11"/>
        <w:rPr>
          <w:rFonts w:ascii="Calibri"/>
          <w:sz w:val="21"/>
        </w:rPr>
      </w:pPr>
    </w:p>
    <w:p w14:paraId="1F7C23FD" w14:textId="77777777" w:rsidR="00D73B35" w:rsidRDefault="00D73B35" w:rsidP="00D73B35">
      <w:pPr>
        <w:spacing w:before="1"/>
        <w:ind w:left="109"/>
        <w:rPr>
          <w:b/>
          <w:sz w:val="24"/>
        </w:rPr>
      </w:pPr>
      <w:r>
        <w:rPr>
          <w:b/>
          <w:sz w:val="24"/>
        </w:rPr>
        <w:t>Brainstorm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ways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this material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could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inclusive.</w:t>
      </w:r>
    </w:p>
    <w:p w14:paraId="787D56C8" w14:textId="77777777" w:rsidR="00D73B35" w:rsidRDefault="00D73B35" w:rsidP="00D73B35">
      <w:pPr>
        <w:rPr>
          <w:sz w:val="24"/>
        </w:rPr>
        <w:sectPr w:rsidR="00D73B35">
          <w:headerReference w:type="default" r:id="rId14"/>
          <w:footerReference w:type="default" r:id="rId15"/>
          <w:pgSz w:w="12240" w:h="15840"/>
          <w:pgMar w:top="1760" w:right="1400" w:bottom="1160" w:left="1340" w:header="748" w:footer="979" w:gutter="0"/>
          <w:pgNumType w:start="3"/>
          <w:cols w:space="720"/>
        </w:sectPr>
      </w:pPr>
    </w:p>
    <w:p w14:paraId="7B77277F" w14:textId="6A9C8859" w:rsidR="00D73B35" w:rsidRDefault="00D73B35" w:rsidP="00D73B35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53F55" wp14:editId="4792ED0B">
                <wp:simplePos x="0" y="0"/>
                <wp:positionH relativeFrom="page">
                  <wp:posOffset>842010</wp:posOffset>
                </wp:positionH>
                <wp:positionV relativeFrom="page">
                  <wp:posOffset>4215765</wp:posOffset>
                </wp:positionV>
                <wp:extent cx="6626860" cy="199136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6860" cy="1991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65667" id="Rectangle 2" o:spid="_x0000_s1026" style="position:absolute;margin-left:66.3pt;margin-top:331.95pt;width:521.8pt;height:15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" filled="f" strokeweight=".5pt">
                <w10:wrap anchorx="page" anchory="page"/>
              </v:rect>
            </w:pict>
          </mc:Fallback>
        </mc:AlternateContent>
      </w:r>
      <w:r>
        <w:rPr>
          <w:color w:val="2F5496"/>
        </w:rPr>
        <w:t>Example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#4</w:t>
      </w:r>
    </w:p>
    <w:p w14:paraId="25332242" w14:textId="77777777" w:rsidR="00D73B35" w:rsidRDefault="00D73B35" w:rsidP="00D73B35">
      <w:pPr>
        <w:pStyle w:val="BodyText"/>
        <w:spacing w:before="11"/>
        <w:rPr>
          <w:rFonts w:ascii="Calibri Light"/>
          <w:sz w:val="45"/>
        </w:rPr>
      </w:pPr>
    </w:p>
    <w:p w14:paraId="35B5FFD7" w14:textId="77777777" w:rsidR="00D73B35" w:rsidRDefault="00D73B35" w:rsidP="00D73B35">
      <w:pPr>
        <w:pStyle w:val="BodyText"/>
        <w:ind w:left="109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passage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textbook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skilled</w:t>
      </w:r>
      <w:r>
        <w:rPr>
          <w:spacing w:val="-1"/>
        </w:rPr>
        <w:t xml:space="preserve"> </w:t>
      </w:r>
      <w:r>
        <w:t>trades:</w:t>
      </w:r>
    </w:p>
    <w:p w14:paraId="2224A7FC" w14:textId="77777777" w:rsidR="00D73B35" w:rsidRDefault="00D73B35" w:rsidP="00D73B35">
      <w:pPr>
        <w:pStyle w:val="BodyText"/>
        <w:rPr>
          <w:sz w:val="26"/>
        </w:rPr>
      </w:pPr>
    </w:p>
    <w:p w14:paraId="734D2FF5" w14:textId="77777777" w:rsidR="00D73B35" w:rsidRDefault="00D73B35" w:rsidP="00D73B35">
      <w:pPr>
        <w:pStyle w:val="BodyText"/>
        <w:spacing w:before="9"/>
        <w:rPr>
          <w:sz w:val="21"/>
        </w:rPr>
      </w:pPr>
    </w:p>
    <w:p w14:paraId="7335B9CB" w14:textId="77777777" w:rsidR="00D73B35" w:rsidRDefault="00D73B35" w:rsidP="00D73B35">
      <w:pPr>
        <w:pStyle w:val="BodyText"/>
        <w:spacing w:line="242" w:lineRule="auto"/>
        <w:ind w:left="109" w:right="87"/>
      </w:pPr>
      <w:r>
        <w:rPr>
          <w:color w:val="222222"/>
        </w:rPr>
        <w:t>“A technician is only as accurate as the measurement equipment they are using. If the equipment</w:t>
      </w:r>
      <w:r>
        <w:rPr>
          <w:color w:val="222222"/>
          <w:spacing w:val="-58"/>
        </w:rPr>
        <w:t xml:space="preserve"> </w:t>
      </w:r>
      <w:r>
        <w:rPr>
          <w:color w:val="222222"/>
        </w:rPr>
        <w:t>is used incorrectly or is faulty, then the measurements will be inaccurate. If the measurements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are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inaccurate, then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the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technician will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draw the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wrong conclusions.”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(</w:t>
      </w:r>
      <w:r>
        <w:rPr>
          <w:color w:val="0000FF"/>
          <w:u w:val="single" w:color="0000FF"/>
        </w:rPr>
        <w:t>Source</w:t>
      </w:r>
      <w:r>
        <w:rPr>
          <w:color w:val="222222"/>
        </w:rPr>
        <w:t>)</w:t>
      </w:r>
    </w:p>
    <w:p w14:paraId="6F25A13F" w14:textId="77777777" w:rsidR="00D73B35" w:rsidRDefault="00D73B35" w:rsidP="00D73B35">
      <w:pPr>
        <w:pStyle w:val="BodyText"/>
        <w:spacing w:before="4"/>
        <w:rPr>
          <w:sz w:val="16"/>
        </w:rPr>
      </w:pPr>
    </w:p>
    <w:p w14:paraId="11A7DB83" w14:textId="77777777" w:rsidR="00D73B35" w:rsidRDefault="00D73B35" w:rsidP="00D73B35">
      <w:pPr>
        <w:pStyle w:val="Heading2"/>
        <w:spacing w:before="90"/>
      </w:pPr>
      <w:r>
        <w:t>Pick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that you</w:t>
      </w:r>
      <w:r>
        <w:rPr>
          <w:spacing w:val="-1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BEST describes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passage:</w:t>
      </w:r>
    </w:p>
    <w:p w14:paraId="6F9CDA2C" w14:textId="77777777" w:rsidR="00D73B35" w:rsidRDefault="00D73B35" w:rsidP="00D73B35">
      <w:pPr>
        <w:pStyle w:val="BodyText"/>
        <w:spacing w:before="5"/>
        <w:rPr>
          <w:b/>
        </w:rPr>
      </w:pPr>
    </w:p>
    <w:p w14:paraId="6F6AC2EB" w14:textId="77777777" w:rsidR="00D73B35" w:rsidRDefault="00D73B35" w:rsidP="00D73B35">
      <w:pPr>
        <w:pStyle w:val="BodyText"/>
        <w:ind w:left="1548"/>
        <w:rPr>
          <w:rFonts w:ascii="Calibri"/>
        </w:rPr>
      </w:pPr>
      <w:r>
        <w:t>1</w:t>
      </w:r>
      <w:r>
        <w:rPr>
          <w:spacing w:val="73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passage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uses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inclusive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non-discriminatory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language.</w:t>
      </w:r>
    </w:p>
    <w:p w14:paraId="6DC491CD" w14:textId="77777777" w:rsidR="00D73B35" w:rsidRDefault="00D73B35" w:rsidP="00D73B35">
      <w:pPr>
        <w:pStyle w:val="BodyText"/>
        <w:ind w:left="1548"/>
        <w:rPr>
          <w:rFonts w:ascii="Calibri"/>
        </w:rPr>
      </w:pPr>
      <w:r>
        <w:t>1</w:t>
      </w:r>
      <w:r>
        <w:rPr>
          <w:spacing w:val="68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passage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does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use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inclusive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non-discriminatory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language.</w:t>
      </w:r>
    </w:p>
    <w:p w14:paraId="291A5CFC" w14:textId="77777777" w:rsidR="00D73B35" w:rsidRDefault="00D73B35" w:rsidP="00D73B35">
      <w:pPr>
        <w:pStyle w:val="BodyText"/>
        <w:rPr>
          <w:rFonts w:ascii="Calibri"/>
          <w:sz w:val="28"/>
        </w:rPr>
      </w:pPr>
    </w:p>
    <w:p w14:paraId="736DFE98" w14:textId="77777777" w:rsidR="00D73B35" w:rsidRDefault="00D73B35" w:rsidP="00D73B35">
      <w:pPr>
        <w:spacing w:before="205"/>
        <w:ind w:left="109"/>
        <w:rPr>
          <w:b/>
          <w:sz w:val="24"/>
        </w:rPr>
      </w:pPr>
      <w:r>
        <w:rPr>
          <w:b/>
          <w:sz w:val="24"/>
        </w:rPr>
        <w:t>Brainstorm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ways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this material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could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inclusive.</w:t>
      </w:r>
    </w:p>
    <w:p w14:paraId="5DCCFF42" w14:textId="77777777" w:rsidR="00D73B35" w:rsidRDefault="00D73B35" w:rsidP="00D73B35">
      <w:pPr>
        <w:rPr>
          <w:sz w:val="24"/>
        </w:rPr>
        <w:sectPr w:rsidR="00D73B35">
          <w:headerReference w:type="default" r:id="rId16"/>
          <w:footerReference w:type="default" r:id="rId17"/>
          <w:pgSz w:w="12240" w:h="15840"/>
          <w:pgMar w:top="1320" w:right="1400" w:bottom="1160" w:left="1340" w:header="748" w:footer="979" w:gutter="0"/>
          <w:cols w:space="720"/>
        </w:sectPr>
      </w:pPr>
    </w:p>
    <w:p w14:paraId="1C697280" w14:textId="77777777" w:rsidR="00D73B35" w:rsidRDefault="00D73B35" w:rsidP="00D73B35">
      <w:pPr>
        <w:pStyle w:val="BodyText"/>
        <w:rPr>
          <w:b/>
          <w:sz w:val="20"/>
        </w:rPr>
      </w:pPr>
    </w:p>
    <w:p w14:paraId="145A6514" w14:textId="77777777" w:rsidR="00D73B35" w:rsidRDefault="00D73B35" w:rsidP="00D73B35">
      <w:pPr>
        <w:pStyle w:val="BodyText"/>
        <w:rPr>
          <w:b/>
          <w:sz w:val="20"/>
        </w:rPr>
      </w:pPr>
    </w:p>
    <w:p w14:paraId="6AE47C2A" w14:textId="77777777" w:rsidR="00D73B35" w:rsidRDefault="00D73B35" w:rsidP="00D73B35">
      <w:pPr>
        <w:pStyle w:val="BodyText"/>
        <w:rPr>
          <w:b/>
          <w:sz w:val="20"/>
        </w:rPr>
      </w:pPr>
    </w:p>
    <w:p w14:paraId="5A7C5789" w14:textId="77777777" w:rsidR="00D73B35" w:rsidRDefault="00D73B35" w:rsidP="00D73B35">
      <w:pPr>
        <w:pStyle w:val="BodyText"/>
        <w:rPr>
          <w:b/>
          <w:sz w:val="20"/>
        </w:rPr>
      </w:pPr>
    </w:p>
    <w:p w14:paraId="6F36FB68" w14:textId="77777777" w:rsidR="00D73B35" w:rsidRDefault="00D73B35" w:rsidP="00D73B35">
      <w:pPr>
        <w:pStyle w:val="BodyText"/>
        <w:spacing w:before="6"/>
        <w:rPr>
          <w:b/>
          <w:sz w:val="20"/>
        </w:rPr>
      </w:pPr>
    </w:p>
    <w:p w14:paraId="2B57C06A" w14:textId="77777777" w:rsidR="00D73B35" w:rsidRDefault="00D73B35" w:rsidP="00D73B35">
      <w:pPr>
        <w:pStyle w:val="Heading1"/>
        <w:spacing w:before="99"/>
      </w:pPr>
      <w:r>
        <w:rPr>
          <w:color w:val="2F5496"/>
        </w:rPr>
        <w:t>Answer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Key</w:t>
      </w:r>
    </w:p>
    <w:p w14:paraId="607D7141" w14:textId="77777777" w:rsidR="00D73B35" w:rsidRDefault="00D73B35" w:rsidP="00D73B35">
      <w:pPr>
        <w:pStyle w:val="Heading2"/>
        <w:spacing w:before="278" w:line="275" w:lineRule="exact"/>
      </w:pPr>
      <w:r>
        <w:t>Example</w:t>
      </w:r>
      <w:r>
        <w:rPr>
          <w:spacing w:val="-1"/>
        </w:rPr>
        <w:t xml:space="preserve"> </w:t>
      </w:r>
      <w:r>
        <w:t>#1:</w:t>
      </w:r>
    </w:p>
    <w:p w14:paraId="476EC725" w14:textId="77777777" w:rsidR="00D73B35" w:rsidRDefault="00D73B35" w:rsidP="00D73B35">
      <w:pPr>
        <w:pStyle w:val="BodyText"/>
        <w:ind w:left="109" w:right="200"/>
      </w:pPr>
      <w:r>
        <w:t>These images include some depiction of racial diversity. However, they all represent</w:t>
      </w:r>
      <w:r>
        <w:rPr>
          <w:spacing w:val="1"/>
        </w:rPr>
        <w:t xml:space="preserve"> </w:t>
      </w:r>
      <w:r>
        <w:t>heterosexual relationships and Western wedding traditions. They could be made more inclusive</w:t>
      </w:r>
      <w:r>
        <w:rPr>
          <w:spacing w:val="-58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depicting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structures</w:t>
      </w:r>
      <w:r>
        <w:rPr>
          <w:spacing w:val="-1"/>
        </w:rPr>
        <w:t xml:space="preserve"> </w:t>
      </w:r>
      <w:r>
        <w:t>and a</w:t>
      </w:r>
      <w:r>
        <w:rPr>
          <w:spacing w:val="-2"/>
        </w:rPr>
        <w:t xml:space="preserve"> </w:t>
      </w:r>
      <w:r>
        <w:t>broader</w:t>
      </w:r>
      <w:r>
        <w:rPr>
          <w:spacing w:val="-1"/>
        </w:rPr>
        <w:t xml:space="preserve"> </w:t>
      </w:r>
      <w:r>
        <w:t>spectrum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wedding</w:t>
      </w:r>
      <w:r>
        <w:rPr>
          <w:spacing w:val="-1"/>
        </w:rPr>
        <w:t xml:space="preserve"> </w:t>
      </w:r>
      <w:r>
        <w:t>traditions.</w:t>
      </w:r>
    </w:p>
    <w:p w14:paraId="7FDAABEE" w14:textId="77777777" w:rsidR="00D73B35" w:rsidRDefault="00D73B35" w:rsidP="00D73B35">
      <w:pPr>
        <w:pStyle w:val="BodyText"/>
        <w:spacing w:before="10"/>
        <w:rPr>
          <w:sz w:val="23"/>
        </w:rPr>
      </w:pPr>
    </w:p>
    <w:p w14:paraId="0302D355" w14:textId="77777777" w:rsidR="00D73B35" w:rsidRDefault="00D73B35" w:rsidP="00D73B35">
      <w:pPr>
        <w:pStyle w:val="BodyText"/>
        <w:ind w:left="109"/>
        <w:jc w:val="both"/>
      </w:pPr>
      <w:r>
        <w:t>Are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ways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inclusive?</w:t>
      </w:r>
    </w:p>
    <w:p w14:paraId="1E721FC0" w14:textId="77777777" w:rsidR="00D73B35" w:rsidRDefault="00D73B35" w:rsidP="00D73B35">
      <w:pPr>
        <w:pStyle w:val="BodyText"/>
        <w:rPr>
          <w:sz w:val="26"/>
        </w:rPr>
      </w:pPr>
    </w:p>
    <w:p w14:paraId="1B38C140" w14:textId="77777777" w:rsidR="00D73B35" w:rsidRDefault="00D73B35" w:rsidP="00D73B35">
      <w:pPr>
        <w:pStyle w:val="BodyText"/>
        <w:spacing w:before="2"/>
        <w:rPr>
          <w:sz w:val="22"/>
        </w:rPr>
      </w:pPr>
    </w:p>
    <w:p w14:paraId="6B5A7D14" w14:textId="77777777" w:rsidR="00D73B35" w:rsidRDefault="00D73B35" w:rsidP="00D73B35">
      <w:pPr>
        <w:pStyle w:val="Heading2"/>
        <w:spacing w:line="275" w:lineRule="exact"/>
        <w:jc w:val="both"/>
      </w:pPr>
      <w:r>
        <w:t>Example</w:t>
      </w:r>
      <w:r>
        <w:rPr>
          <w:spacing w:val="-2"/>
        </w:rPr>
        <w:t xml:space="preserve"> </w:t>
      </w:r>
      <w:r>
        <w:t>#2:</w:t>
      </w:r>
    </w:p>
    <w:p w14:paraId="097D5763" w14:textId="77777777" w:rsidR="00D73B35" w:rsidRDefault="00D73B35" w:rsidP="00D73B35">
      <w:pPr>
        <w:pStyle w:val="BodyText"/>
        <w:ind w:left="109" w:right="332"/>
        <w:jc w:val="both"/>
      </w:pPr>
      <w:r>
        <w:t>This passage focuses only on a Western-centric history of math and science. It only references</w:t>
      </w:r>
      <w:r>
        <w:rPr>
          <w:spacing w:val="-58"/>
        </w:rPr>
        <w:t xml:space="preserve"> </w:t>
      </w:r>
      <w:r>
        <w:t>male thinkers in the field. It could be made more inclusive by including different perspectives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worldviews as well as thinkers</w:t>
      </w:r>
      <w:r>
        <w:rPr>
          <w:spacing w:val="-1"/>
        </w:rPr>
        <w:t xml:space="preserve"> </w:t>
      </w:r>
      <w:r>
        <w:t>of other genders.</w:t>
      </w:r>
    </w:p>
    <w:p w14:paraId="288E32D4" w14:textId="77777777" w:rsidR="00D73B35" w:rsidRDefault="00D73B35" w:rsidP="00D73B35">
      <w:pPr>
        <w:pStyle w:val="BodyText"/>
        <w:spacing w:before="10"/>
        <w:rPr>
          <w:sz w:val="23"/>
        </w:rPr>
      </w:pPr>
    </w:p>
    <w:p w14:paraId="7240BBE4" w14:textId="77777777" w:rsidR="00D73B35" w:rsidRDefault="00D73B35" w:rsidP="00D73B35">
      <w:pPr>
        <w:pStyle w:val="BodyText"/>
        <w:ind w:left="109"/>
        <w:jc w:val="both"/>
      </w:pPr>
      <w:r>
        <w:t>Are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ways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think of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passage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inclusive?</w:t>
      </w:r>
    </w:p>
    <w:p w14:paraId="3875019B" w14:textId="77777777" w:rsidR="00D73B35" w:rsidRDefault="00D73B35" w:rsidP="00D73B35">
      <w:pPr>
        <w:pStyle w:val="BodyText"/>
      </w:pPr>
    </w:p>
    <w:p w14:paraId="7BCB60CF" w14:textId="77777777" w:rsidR="00D73B35" w:rsidRDefault="00D73B35" w:rsidP="00D73B35">
      <w:pPr>
        <w:pStyle w:val="Heading2"/>
        <w:spacing w:before="0"/>
        <w:jc w:val="both"/>
      </w:pPr>
      <w:r>
        <w:t>Example</w:t>
      </w:r>
      <w:r>
        <w:rPr>
          <w:spacing w:val="-1"/>
        </w:rPr>
        <w:t xml:space="preserve"> </w:t>
      </w:r>
      <w:r>
        <w:t>#3:</w:t>
      </w:r>
    </w:p>
    <w:p w14:paraId="444DECAB" w14:textId="77777777" w:rsidR="00D73B35" w:rsidRDefault="00D73B35" w:rsidP="00D73B35">
      <w:pPr>
        <w:pStyle w:val="BodyText"/>
        <w:spacing w:before="2"/>
        <w:ind w:left="109" w:right="171"/>
        <w:jc w:val="both"/>
      </w:pPr>
      <w:r>
        <w:t>This passage assumes that an instructor can physically walk around a classroom and bend down</w:t>
      </w:r>
      <w:r>
        <w:rPr>
          <w:spacing w:val="-57"/>
        </w:rPr>
        <w:t xml:space="preserve"> </w:t>
      </w:r>
      <w:r>
        <w:t>to speak to learners. It could be made more inclusive by suggesting other ways an instructor can</w:t>
      </w:r>
      <w:r>
        <w:rPr>
          <w:spacing w:val="-58"/>
        </w:rPr>
        <w:t xml:space="preserve"> </w:t>
      </w:r>
      <w:r>
        <w:t>monitor</w:t>
      </w:r>
      <w:r>
        <w:rPr>
          <w:spacing w:val="-1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work and engage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classroom</w:t>
      </w:r>
      <w:r>
        <w:rPr>
          <w:spacing w:val="-1"/>
        </w:rPr>
        <w:t xml:space="preserve"> </w:t>
      </w:r>
      <w:r>
        <w:t>management.</w:t>
      </w:r>
    </w:p>
    <w:p w14:paraId="7C7D458B" w14:textId="77777777" w:rsidR="00D73B35" w:rsidRDefault="00D73B35" w:rsidP="00D73B35">
      <w:pPr>
        <w:pStyle w:val="BodyText"/>
      </w:pPr>
    </w:p>
    <w:p w14:paraId="6CE1D523" w14:textId="77777777" w:rsidR="00D73B35" w:rsidRDefault="00D73B35" w:rsidP="00D73B35">
      <w:pPr>
        <w:pStyle w:val="BodyText"/>
        <w:ind w:left="109"/>
        <w:jc w:val="both"/>
      </w:pPr>
      <w:r>
        <w:t>Are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ways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this passage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inclusive?</w:t>
      </w:r>
    </w:p>
    <w:p w14:paraId="2EBA926E" w14:textId="77777777" w:rsidR="00D73B35" w:rsidRDefault="00D73B35" w:rsidP="00D73B35">
      <w:pPr>
        <w:pStyle w:val="BodyText"/>
      </w:pPr>
    </w:p>
    <w:p w14:paraId="46906365" w14:textId="77777777" w:rsidR="00D73B35" w:rsidRDefault="00D73B35" w:rsidP="00D73B35">
      <w:pPr>
        <w:pStyle w:val="Heading2"/>
        <w:spacing w:line="275" w:lineRule="exact"/>
        <w:jc w:val="both"/>
      </w:pPr>
      <w:r>
        <w:t>Example</w:t>
      </w:r>
      <w:r>
        <w:rPr>
          <w:spacing w:val="-1"/>
        </w:rPr>
        <w:t xml:space="preserve"> </w:t>
      </w:r>
      <w:r>
        <w:t>#4:</w:t>
      </w:r>
    </w:p>
    <w:p w14:paraId="2C4206F0" w14:textId="77777777" w:rsidR="00D73B35" w:rsidRDefault="00D73B35" w:rsidP="00D73B35">
      <w:pPr>
        <w:pStyle w:val="BodyText"/>
        <w:spacing w:line="242" w:lineRule="auto"/>
        <w:ind w:left="109" w:right="461"/>
        <w:jc w:val="both"/>
      </w:pPr>
      <w:r>
        <w:t>This passage uses the pronoun "they" to describe the technician. This is inclusive as it avoids</w:t>
      </w:r>
      <w:r>
        <w:rPr>
          <w:spacing w:val="-58"/>
        </w:rPr>
        <w:t xml:space="preserve"> </w:t>
      </w:r>
      <w:r>
        <w:t>gendering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technician.</w:t>
      </w:r>
    </w:p>
    <w:p w14:paraId="7C10F894" w14:textId="77777777" w:rsidR="00D73B35" w:rsidRDefault="00D73B35" w:rsidP="00D73B35">
      <w:pPr>
        <w:pStyle w:val="BodyText"/>
        <w:spacing w:before="7"/>
        <w:rPr>
          <w:sz w:val="23"/>
        </w:rPr>
      </w:pPr>
    </w:p>
    <w:p w14:paraId="321D4C57" w14:textId="77777777" w:rsidR="00D73B35" w:rsidRDefault="00D73B35" w:rsidP="00D73B35">
      <w:pPr>
        <w:pStyle w:val="BodyText"/>
        <w:ind w:left="109"/>
        <w:jc w:val="both"/>
      </w:pPr>
      <w:r>
        <w:t>Are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ways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this passage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inclusive?</w:t>
      </w:r>
    </w:p>
    <w:p w14:paraId="36C4A2B3" w14:textId="77777777" w:rsidR="008F1DE5" w:rsidRDefault="008F1DE5" w:rsidP="008F1DE5"/>
    <w:p w14:paraId="206BF6A8" w14:textId="77777777" w:rsidR="00327B51" w:rsidRDefault="00327B51" w:rsidP="00327B51"/>
    <w:p w14:paraId="1E78E0C8" w14:textId="6C188B02" w:rsidR="00372825" w:rsidRPr="00A94924" w:rsidRDefault="006A02CA" w:rsidP="00A94924">
      <w:pPr>
        <w:spacing w:line="360" w:lineRule="auto"/>
        <w:rPr>
          <w:rFonts w:ascii="Arial" w:hAnsi="Arial" w:cs="Arial"/>
          <w:sz w:val="24"/>
          <w:szCs w:val="24"/>
        </w:rPr>
      </w:pPr>
      <w:r w:rsidRPr="00A9492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9AFE289" wp14:editId="0B92589F">
            <wp:simplePos x="0" y="0"/>
            <wp:positionH relativeFrom="margin">
              <wp:posOffset>3956050</wp:posOffset>
            </wp:positionH>
            <wp:positionV relativeFrom="margin">
              <wp:posOffset>7785100</wp:posOffset>
            </wp:positionV>
            <wp:extent cx="1767205" cy="444500"/>
            <wp:effectExtent l="0" t="0" r="4445" b="0"/>
            <wp:wrapSquare wrapText="bothSides"/>
            <wp:docPr id="96" name="Picture 7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ADC6737-1E93-2E42-B698-C59BFD2347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6ADC6737-1E93-2E42-B698-C59BFD2347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92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85E7DBE" wp14:editId="2C0A9B6C">
            <wp:simplePos x="0" y="0"/>
            <wp:positionH relativeFrom="margin">
              <wp:posOffset>1968500</wp:posOffset>
            </wp:positionH>
            <wp:positionV relativeFrom="margin">
              <wp:posOffset>7840345</wp:posOffset>
            </wp:positionV>
            <wp:extent cx="1468755" cy="292735"/>
            <wp:effectExtent l="0" t="0" r="4445" b="0"/>
            <wp:wrapSquare wrapText="bothSides"/>
            <wp:docPr id="97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B7FB87B3-C93B-3D44-8628-03B6025D09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>
                      <a:extLst>
                        <a:ext uri="{FF2B5EF4-FFF2-40B4-BE49-F238E27FC236}">
                          <a16:creationId xmlns:a16="http://schemas.microsoft.com/office/drawing/2014/main" id="{B7FB87B3-C93B-3D44-8628-03B6025D09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92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DF936F5" wp14:editId="4CBE1BBC">
            <wp:simplePos x="0" y="0"/>
            <wp:positionH relativeFrom="margin">
              <wp:posOffset>-101600</wp:posOffset>
            </wp:positionH>
            <wp:positionV relativeFrom="page">
              <wp:posOffset>8307705</wp:posOffset>
            </wp:positionV>
            <wp:extent cx="1664970" cy="1109345"/>
            <wp:effectExtent l="0" t="0" r="0" b="0"/>
            <wp:wrapSquare wrapText="bothSides"/>
            <wp:docPr id="95" name="Picture 6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093CC64-3296-5547-B792-4600047CC6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F093CC64-3296-5547-B792-4600047CC6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40E28" w14:textId="77777777" w:rsidR="003A613F" w:rsidRPr="00A94924" w:rsidRDefault="00613870" w:rsidP="00372825">
      <w:pPr>
        <w:rPr>
          <w:rFonts w:ascii="Arial" w:hAnsi="Arial" w:cs="Arial"/>
          <w:sz w:val="24"/>
          <w:szCs w:val="24"/>
        </w:rPr>
      </w:pPr>
    </w:p>
    <w:sectPr w:rsidR="003A613F" w:rsidRPr="00A94924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E51930" w14:textId="77777777" w:rsidR="00613870" w:rsidRDefault="00613870" w:rsidP="006A02CA">
      <w:pPr>
        <w:spacing w:after="0" w:line="240" w:lineRule="auto"/>
      </w:pPr>
      <w:r>
        <w:separator/>
      </w:r>
    </w:p>
  </w:endnote>
  <w:endnote w:type="continuationSeparator" w:id="0">
    <w:p w14:paraId="5CBBB0F0" w14:textId="77777777" w:rsidR="00613870" w:rsidRDefault="00613870" w:rsidP="006A0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CFE80" w14:textId="77777777" w:rsidR="00D73B35" w:rsidRDefault="00D73B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86D39" w14:textId="5A521134" w:rsidR="00D73B35" w:rsidRDefault="00D73B3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FC8B89A" wp14:editId="7F8909F2">
              <wp:simplePos x="0" y="0"/>
              <wp:positionH relativeFrom="page">
                <wp:posOffset>907366</wp:posOffset>
              </wp:positionH>
              <wp:positionV relativeFrom="page">
                <wp:posOffset>9298745</wp:posOffset>
              </wp:positionV>
              <wp:extent cx="2172921" cy="267286"/>
              <wp:effectExtent l="0" t="0" r="18415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921" cy="2672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98C529" w14:textId="097EBCDC" w:rsidR="00D73B35" w:rsidRDefault="00B45151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 xml:space="preserve">S1 </w:t>
                          </w:r>
                          <w:r w:rsidR="00D73B35">
                            <w:t>Textbook</w:t>
                          </w:r>
                          <w:r>
                            <w:t xml:space="preserve"> </w:t>
                          </w:r>
                          <w:r w:rsidR="00D73B35">
                            <w:t>Analysis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C8B89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71.45pt;margin-top:732.2pt;width:171.1pt;height:21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33rwIAALA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" filled="f" stroked="f">
              <v:textbox inset="0,0,0,0">
                <w:txbxContent>
                  <w:p w14:paraId="2C98C529" w14:textId="097EBCDC" w:rsidR="00D73B35" w:rsidRDefault="00B45151">
                    <w:pPr>
                      <w:pStyle w:val="BodyText"/>
                      <w:spacing w:before="10"/>
                      <w:ind w:left="20"/>
                    </w:pPr>
                    <w:r>
                      <w:t xml:space="preserve">S1 </w:t>
                    </w:r>
                    <w:r w:rsidR="00D73B35">
                      <w:t>Textbook</w:t>
                    </w:r>
                    <w:r>
                      <w:t xml:space="preserve"> </w:t>
                    </w:r>
                    <w:r w:rsidR="00D73B35">
                      <w:t>Analysis</w:t>
                    </w:r>
                    <w:bookmarkStart w:id="1" w:name="_GoBack"/>
                    <w:bookmarkEnd w:id="1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7D77A" w14:textId="77777777" w:rsidR="00D73B35" w:rsidRDefault="00D73B3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4D0F9" w14:textId="241867C6" w:rsidR="00D73B35" w:rsidRDefault="00D73B3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F8A947C" wp14:editId="6E754657">
              <wp:simplePos x="0" y="0"/>
              <wp:positionH relativeFrom="page">
                <wp:posOffset>907415</wp:posOffset>
              </wp:positionH>
              <wp:positionV relativeFrom="page">
                <wp:posOffset>9297035</wp:posOffset>
              </wp:positionV>
              <wp:extent cx="1181100" cy="19431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A1539B" w14:textId="77777777" w:rsidR="00D73B35" w:rsidRDefault="00D73B35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Textbook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Analysis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8A947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71.45pt;margin-top:732.05pt;width:93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" filled="f" stroked="f">
              <v:textbox inset="0,0,0,0">
                <w:txbxContent>
                  <w:p w14:paraId="66A1539B" w14:textId="77777777" w:rsidR="00D73B35" w:rsidRDefault="00D73B35">
                    <w:pPr>
                      <w:pStyle w:val="BodyText"/>
                      <w:spacing w:before="10"/>
                      <w:ind w:left="20"/>
                    </w:pPr>
                    <w:r>
                      <w:t>Textbook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Analysis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0F234" w14:textId="27CA274E" w:rsidR="00D73B35" w:rsidRDefault="00D73B3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2E2994" wp14:editId="017CB220">
              <wp:simplePos x="0" y="0"/>
              <wp:positionH relativeFrom="page">
                <wp:posOffset>907415</wp:posOffset>
              </wp:positionH>
              <wp:positionV relativeFrom="page">
                <wp:posOffset>9297035</wp:posOffset>
              </wp:positionV>
              <wp:extent cx="1181100" cy="19431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5E00C7" w14:textId="77777777" w:rsidR="00D73B35" w:rsidRDefault="00D73B35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Textbook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Analysis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E299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71.45pt;margin-top:732.05pt;width:93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" filled="f" stroked="f">
              <v:textbox inset="0,0,0,0">
                <w:txbxContent>
                  <w:p w14:paraId="6A5E00C7" w14:textId="77777777" w:rsidR="00D73B35" w:rsidRDefault="00D73B35">
                    <w:pPr>
                      <w:pStyle w:val="BodyText"/>
                      <w:spacing w:before="10"/>
                      <w:ind w:left="20"/>
                    </w:pPr>
                    <w:r>
                      <w:t>Textbook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Analysis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70DB3" w14:textId="172F3FDD" w:rsidR="00372825" w:rsidRDefault="00D64F40" w:rsidP="009D13D8">
    <w:pPr>
      <w:pStyle w:val="Footer"/>
      <w:jc w:val="center"/>
    </w:pPr>
    <w:r>
      <w:t xml:space="preserve">Gloria McPherson– Seneca </w:t>
    </w:r>
    <w:proofErr w:type="gramStart"/>
    <w:r>
      <w:t xml:space="preserve">College  </w:t>
    </w:r>
    <w:r>
      <w:rPr>
        <w:rFonts w:cstheme="minorHAnsi"/>
      </w:rPr>
      <w:t>|</w:t>
    </w:r>
    <w:proofErr w:type="gramEnd"/>
    <w:r>
      <w:rPr>
        <w:rFonts w:cstheme="minorHAnsi"/>
      </w:rPr>
      <w:t xml:space="preserve">  </w:t>
    </w:r>
    <w:r w:rsidR="00A94924">
      <w:t xml:space="preserve">Catherine Dunn - Humber College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AEBBD0" w14:textId="77777777" w:rsidR="00613870" w:rsidRDefault="00613870" w:rsidP="006A02CA">
      <w:pPr>
        <w:spacing w:after="0" w:line="240" w:lineRule="auto"/>
      </w:pPr>
      <w:r>
        <w:separator/>
      </w:r>
    </w:p>
  </w:footnote>
  <w:footnote w:type="continuationSeparator" w:id="0">
    <w:p w14:paraId="292F0F91" w14:textId="77777777" w:rsidR="00613870" w:rsidRDefault="00613870" w:rsidP="006A0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DCAD6" w14:textId="77777777" w:rsidR="00D73B35" w:rsidRDefault="00D73B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CCFD6" w14:textId="60AACE15" w:rsidR="00D73B35" w:rsidRDefault="00D73B3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327FAAF" wp14:editId="5C41BADE">
              <wp:simplePos x="0" y="0"/>
              <wp:positionH relativeFrom="page">
                <wp:posOffset>907415</wp:posOffset>
              </wp:positionH>
              <wp:positionV relativeFrom="page">
                <wp:posOffset>462280</wp:posOffset>
              </wp:positionV>
              <wp:extent cx="4305935" cy="39751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5935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FDE615" w14:textId="77777777" w:rsidR="00D73B35" w:rsidRDefault="00D73B35">
                          <w:pPr>
                            <w:spacing w:before="20"/>
                            <w:ind w:left="20"/>
                            <w:rPr>
                              <w:rFonts w:ascii="Calibri"/>
                              <w:b/>
                              <w:sz w:val="4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48"/>
                            </w:rPr>
                            <w:t>Analyzing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8"/>
                            </w:rPr>
                            <w:t>Materials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8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8"/>
                            </w:rPr>
                            <w:t>Inclusivity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27FAA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71.45pt;margin-top:36.4pt;width:339.05pt;height:31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" filled="f" stroked="f">
              <v:textbox inset="0,0,0,0">
                <w:txbxContent>
                  <w:p w14:paraId="6BFDE615" w14:textId="77777777" w:rsidR="00D73B35" w:rsidRDefault="00D73B35">
                    <w:pPr>
                      <w:spacing w:before="20"/>
                      <w:ind w:left="20"/>
                      <w:rPr>
                        <w:rFonts w:ascii="Calibri"/>
                        <w:b/>
                        <w:sz w:val="48"/>
                      </w:rPr>
                    </w:pPr>
                    <w:r>
                      <w:rPr>
                        <w:rFonts w:ascii="Calibri"/>
                        <w:b/>
                        <w:sz w:val="48"/>
                      </w:rPr>
                      <w:t>Analyzing</w:t>
                    </w:r>
                    <w:r>
                      <w:rPr>
                        <w:rFonts w:ascii="Calibri"/>
                        <w:b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8"/>
                      </w:rPr>
                      <w:t>Materials</w:t>
                    </w:r>
                    <w:r>
                      <w:rPr>
                        <w:rFonts w:ascii="Calibri"/>
                        <w:b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8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8"/>
                      </w:rPr>
                      <w:t>Inclusivity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F1149" w14:textId="77777777" w:rsidR="00D73B35" w:rsidRDefault="00D73B3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FCA48" w14:textId="3ED8ACE7" w:rsidR="00D73B35" w:rsidRDefault="00D73B3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25EF284" wp14:editId="32BAAF02">
              <wp:simplePos x="0" y="0"/>
              <wp:positionH relativeFrom="page">
                <wp:posOffset>907415</wp:posOffset>
              </wp:positionH>
              <wp:positionV relativeFrom="page">
                <wp:posOffset>462280</wp:posOffset>
              </wp:positionV>
              <wp:extent cx="4305935" cy="67119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5935" cy="671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520F08" w14:textId="77777777" w:rsidR="00D73B35" w:rsidRDefault="00D73B35">
                          <w:pPr>
                            <w:spacing w:before="20"/>
                            <w:ind w:left="20"/>
                            <w:rPr>
                              <w:rFonts w:ascii="Calibri"/>
                              <w:b/>
                              <w:sz w:val="4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48"/>
                            </w:rPr>
                            <w:t>Analyzing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8"/>
                            </w:rPr>
                            <w:t>Materials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8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8"/>
                            </w:rPr>
                            <w:t>Inclusivity</w:t>
                          </w:r>
                        </w:p>
                        <w:p w14:paraId="661767EB" w14:textId="77777777" w:rsidR="00D73B35" w:rsidRDefault="00D73B35">
                          <w:pPr>
                            <w:spacing w:before="113"/>
                            <w:ind w:left="20"/>
                            <w:rPr>
                              <w:rFonts w:ascii="Calibri Light"/>
                              <w:sz w:val="26"/>
                            </w:rPr>
                          </w:pPr>
                          <w:r>
                            <w:rPr>
                              <w:rFonts w:ascii="Calibri Light"/>
                              <w:color w:val="2F5496"/>
                              <w:sz w:val="26"/>
                            </w:rPr>
                            <w:t>Example</w:t>
                          </w:r>
                          <w:r>
                            <w:rPr>
                              <w:rFonts w:ascii="Calibri Light"/>
                              <w:color w:val="2F5496"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2F5496"/>
                              <w:sz w:val="26"/>
                            </w:rPr>
                            <w:t>#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color w:val="2F5496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5EF28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71.45pt;margin-top:36.4pt;width:339.05pt;height:52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8zesAIAALA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" filled="f" stroked="f">
              <v:textbox inset="0,0,0,0">
                <w:txbxContent>
                  <w:p w14:paraId="0B520F08" w14:textId="77777777" w:rsidR="00D73B35" w:rsidRDefault="00D73B35">
                    <w:pPr>
                      <w:spacing w:before="20"/>
                      <w:ind w:left="20"/>
                      <w:rPr>
                        <w:rFonts w:ascii="Calibri"/>
                        <w:b/>
                        <w:sz w:val="48"/>
                      </w:rPr>
                    </w:pPr>
                    <w:r>
                      <w:rPr>
                        <w:rFonts w:ascii="Calibri"/>
                        <w:b/>
                        <w:sz w:val="48"/>
                      </w:rPr>
                      <w:t>Analyzing</w:t>
                    </w:r>
                    <w:r>
                      <w:rPr>
                        <w:rFonts w:ascii="Calibri"/>
                        <w:b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8"/>
                      </w:rPr>
                      <w:t>Materials</w:t>
                    </w:r>
                    <w:r>
                      <w:rPr>
                        <w:rFonts w:ascii="Calibri"/>
                        <w:b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8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8"/>
                      </w:rPr>
                      <w:t>Inclusivity</w:t>
                    </w:r>
                  </w:p>
                  <w:p w14:paraId="661767EB" w14:textId="77777777" w:rsidR="00D73B35" w:rsidRDefault="00D73B35">
                    <w:pPr>
                      <w:spacing w:before="113"/>
                      <w:ind w:left="20"/>
                      <w:rPr>
                        <w:rFonts w:ascii="Calibri Light"/>
                        <w:sz w:val="26"/>
                      </w:rPr>
                    </w:pPr>
                    <w:r>
                      <w:rPr>
                        <w:rFonts w:ascii="Calibri Light"/>
                        <w:color w:val="2F5496"/>
                        <w:sz w:val="26"/>
                      </w:rPr>
                      <w:t>Example</w:t>
                    </w:r>
                    <w:r>
                      <w:rPr>
                        <w:rFonts w:ascii="Calibri Light"/>
                        <w:color w:val="2F5496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Calibri Light"/>
                        <w:color w:val="2F5496"/>
                        <w:sz w:val="26"/>
                      </w:rPr>
                      <w:t>#</w:t>
                    </w:r>
                    <w:r>
                      <w:fldChar w:fldCharType="begin"/>
                    </w:r>
                    <w:r>
                      <w:rPr>
                        <w:rFonts w:ascii="Calibri Light"/>
                        <w:color w:val="2F5496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C3C79" w14:textId="240AEB7C" w:rsidR="00D73B35" w:rsidRDefault="00D73B3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26F2D6B" wp14:editId="134DA04A">
              <wp:simplePos x="0" y="0"/>
              <wp:positionH relativeFrom="page">
                <wp:posOffset>907415</wp:posOffset>
              </wp:positionH>
              <wp:positionV relativeFrom="page">
                <wp:posOffset>462280</wp:posOffset>
              </wp:positionV>
              <wp:extent cx="4305935" cy="39751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5935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7DEB4A" w14:textId="77777777" w:rsidR="00D73B35" w:rsidRDefault="00D73B35">
                          <w:pPr>
                            <w:spacing w:before="20"/>
                            <w:ind w:left="20"/>
                            <w:rPr>
                              <w:rFonts w:ascii="Calibri"/>
                              <w:b/>
                              <w:sz w:val="4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48"/>
                            </w:rPr>
                            <w:t>Analyzing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8"/>
                            </w:rPr>
                            <w:t>Materials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8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8"/>
                            </w:rPr>
                            <w:t>Inclusivity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6F2D6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margin-left:71.45pt;margin-top:36.4pt;width:339.05pt;height:31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" filled="f" stroked="f">
              <v:textbox inset="0,0,0,0">
                <w:txbxContent>
                  <w:p w14:paraId="717DEB4A" w14:textId="77777777" w:rsidR="00D73B35" w:rsidRDefault="00D73B35">
                    <w:pPr>
                      <w:spacing w:before="20"/>
                      <w:ind w:left="20"/>
                      <w:rPr>
                        <w:rFonts w:ascii="Calibri"/>
                        <w:b/>
                        <w:sz w:val="48"/>
                      </w:rPr>
                    </w:pPr>
                    <w:r>
                      <w:rPr>
                        <w:rFonts w:ascii="Calibri"/>
                        <w:b/>
                        <w:sz w:val="48"/>
                      </w:rPr>
                      <w:t>Analyzing</w:t>
                    </w:r>
                    <w:r>
                      <w:rPr>
                        <w:rFonts w:ascii="Calibri"/>
                        <w:b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8"/>
                      </w:rPr>
                      <w:t>Materials</w:t>
                    </w:r>
                    <w:r>
                      <w:rPr>
                        <w:rFonts w:ascii="Calibri"/>
                        <w:b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8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8"/>
                      </w:rPr>
                      <w:t>Inclusivity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3E582" w14:textId="5041D3D5" w:rsidR="00A94924" w:rsidRDefault="00D64F40" w:rsidP="00A94924">
    <w:pPr>
      <w:autoSpaceDE w:val="0"/>
      <w:autoSpaceDN w:val="0"/>
      <w:adjustRightInd w:val="0"/>
      <w:spacing w:after="0" w:line="240" w:lineRule="auto"/>
      <w:rPr>
        <w:rFonts w:ascii="Calibri-Light" w:hAnsi="Calibri-Light" w:cs="Calibri-Light"/>
        <w:color w:val="2F5497"/>
        <w:sz w:val="32"/>
        <w:szCs w:val="32"/>
      </w:rPr>
    </w:pPr>
    <w:r>
      <w:rPr>
        <w:rFonts w:ascii="Calibri-Light" w:hAnsi="Calibri-Light" w:cs="Calibri-Light"/>
        <w:color w:val="2F5497"/>
        <w:sz w:val="32"/>
        <w:szCs w:val="32"/>
      </w:rPr>
      <w:t>S1 UDL Pr</w:t>
    </w:r>
    <w:r w:rsidR="008F1DE5">
      <w:rPr>
        <w:rFonts w:ascii="Calibri-Light" w:hAnsi="Calibri-Light" w:cs="Calibri-Light"/>
        <w:color w:val="2F5497"/>
        <w:sz w:val="32"/>
        <w:szCs w:val="32"/>
      </w:rPr>
      <w:t>inciples Supporting ELLs</w:t>
    </w:r>
  </w:p>
  <w:p w14:paraId="71E3E9E2" w14:textId="5B11AB42" w:rsidR="00372825" w:rsidRPr="00A94924" w:rsidRDefault="00372825" w:rsidP="00A949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72219"/>
    <w:multiLevelType w:val="hybridMultilevel"/>
    <w:tmpl w:val="08AE44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9304D"/>
    <w:multiLevelType w:val="multilevel"/>
    <w:tmpl w:val="66C63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E5205C"/>
    <w:multiLevelType w:val="hybridMultilevel"/>
    <w:tmpl w:val="FE00EF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D797D"/>
    <w:multiLevelType w:val="multilevel"/>
    <w:tmpl w:val="0DF27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C356F3"/>
    <w:multiLevelType w:val="multilevel"/>
    <w:tmpl w:val="C58E6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FDC"/>
    <w:rsid w:val="00083A9F"/>
    <w:rsid w:val="001A156B"/>
    <w:rsid w:val="001A3A6C"/>
    <w:rsid w:val="00327B51"/>
    <w:rsid w:val="00372825"/>
    <w:rsid w:val="00515FDC"/>
    <w:rsid w:val="00613870"/>
    <w:rsid w:val="006A02CA"/>
    <w:rsid w:val="007E5352"/>
    <w:rsid w:val="008F1DE5"/>
    <w:rsid w:val="009A6261"/>
    <w:rsid w:val="009D13D8"/>
    <w:rsid w:val="00A94924"/>
    <w:rsid w:val="00B45151"/>
    <w:rsid w:val="00D64F40"/>
    <w:rsid w:val="00D73B35"/>
    <w:rsid w:val="00E6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462BC4"/>
  <w15:chartTrackingRefBased/>
  <w15:docId w15:val="{C26064F4-99EB-4A03-91A0-9B2B74B7F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28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3B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0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2CA"/>
  </w:style>
  <w:style w:type="paragraph" w:styleId="Footer">
    <w:name w:val="footer"/>
    <w:basedOn w:val="Normal"/>
    <w:link w:val="FooterChar"/>
    <w:uiPriority w:val="99"/>
    <w:unhideWhenUsed/>
    <w:rsid w:val="006A0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2CA"/>
  </w:style>
  <w:style w:type="paragraph" w:styleId="ListParagraph">
    <w:name w:val="List Paragraph"/>
    <w:basedOn w:val="Normal"/>
    <w:uiPriority w:val="34"/>
    <w:qFormat/>
    <w:rsid w:val="0037282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728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9D13D8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D13D8"/>
    <w:rPr>
      <w:rFonts w:ascii="Cambria" w:eastAsia="Cambria" w:hAnsi="Cambria" w:cs="Cambr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27B5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27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27B51"/>
    <w:rPr>
      <w:i/>
      <w:iCs/>
    </w:rPr>
  </w:style>
  <w:style w:type="character" w:styleId="Strong">
    <w:name w:val="Strong"/>
    <w:basedOn w:val="DefaultParagraphFont"/>
    <w:uiPriority w:val="22"/>
    <w:qFormat/>
    <w:rsid w:val="00327B51"/>
    <w:rPr>
      <w:b/>
      <w:bCs/>
    </w:rPr>
  </w:style>
  <w:style w:type="table" w:styleId="TableGrid">
    <w:name w:val="Table Grid"/>
    <w:basedOn w:val="TableNormal"/>
    <w:uiPriority w:val="39"/>
    <w:rsid w:val="008F1D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D73B3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4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6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loria.Mcpherson\OneDrive%20-%20Seneca\Documents\SPELL%20Project\Mod%203%20Lecturing%20Facilitating\Bad%20Teaching%20Transcrip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Bad Teaching Transcript</Template>
  <TotalTime>0</TotalTime>
  <Pages>5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Seneca College</Company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McPherson</dc:creator>
  <cp:keywords/>
  <dc:description/>
  <cp:lastModifiedBy>Gloria McPherson</cp:lastModifiedBy>
  <cp:revision>2</cp:revision>
  <cp:lastPrinted>2021-12-09T06:43:00Z</cp:lastPrinted>
  <dcterms:created xsi:type="dcterms:W3CDTF">2021-12-09T06:51:00Z</dcterms:created>
  <dcterms:modified xsi:type="dcterms:W3CDTF">2021-12-09T06:51:00Z</dcterms:modified>
</cp:coreProperties>
</file>